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67F" w:rsidRPr="00F9059B" w:rsidRDefault="00C8467F" w:rsidP="004F0122">
      <w:pPr>
        <w:keepNext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36"/>
          <w:szCs w:val="36"/>
          <w:lang w:eastAsia="pl-PL"/>
        </w:rPr>
      </w:pPr>
      <w:r w:rsidRPr="00F9059B">
        <w:rPr>
          <w:rFonts w:ascii="Times New Roman" w:hAnsi="Times New Roman" w:cs="Times New Roman"/>
          <w:b/>
          <w:bCs/>
          <w:sz w:val="36"/>
          <w:szCs w:val="36"/>
          <w:lang w:eastAsia="pl-PL"/>
        </w:rPr>
        <w:t>KOMUNIKAT</w:t>
      </w:r>
    </w:p>
    <w:p w:rsidR="00C8467F" w:rsidRPr="00F9059B" w:rsidRDefault="00C8467F" w:rsidP="004F01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lang w:eastAsia="pl-PL"/>
        </w:rPr>
      </w:pPr>
    </w:p>
    <w:p w:rsidR="00C8467F" w:rsidRPr="00F9059B" w:rsidRDefault="00C8467F" w:rsidP="004F01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b/>
          <w:bCs/>
          <w:i/>
          <w:iCs/>
          <w:sz w:val="32"/>
          <w:szCs w:val="32"/>
          <w:lang w:eastAsia="pl-PL"/>
        </w:rPr>
        <w:t>z  I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  <w:lang w:eastAsia="pl-PL"/>
        </w:rPr>
        <w:t xml:space="preserve">II </w:t>
      </w:r>
      <w:r w:rsidRPr="00F9059B">
        <w:rPr>
          <w:rFonts w:ascii="Times New Roman" w:hAnsi="Times New Roman" w:cs="Times New Roman"/>
          <w:b/>
          <w:bCs/>
          <w:i/>
          <w:iCs/>
          <w:sz w:val="32"/>
          <w:szCs w:val="32"/>
          <w:lang w:eastAsia="pl-PL"/>
        </w:rPr>
        <w:t xml:space="preserve">Rzutu 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  <w:lang w:eastAsia="pl-PL"/>
        </w:rPr>
        <w:t>Słupskiej</w:t>
      </w:r>
      <w:r w:rsidRPr="00F9059B">
        <w:rPr>
          <w:rFonts w:ascii="Times New Roman" w:hAnsi="Times New Roman" w:cs="Times New Roman"/>
          <w:b/>
          <w:bCs/>
          <w:i/>
          <w:iCs/>
          <w:sz w:val="32"/>
          <w:szCs w:val="32"/>
          <w:lang w:eastAsia="pl-PL"/>
        </w:rPr>
        <w:t xml:space="preserve"> Szkolnej</w:t>
      </w:r>
      <w:r w:rsidRPr="00B2600F">
        <w:rPr>
          <w:rFonts w:ascii="Times New Roman" w:hAnsi="Times New Roman" w:cs="Times New Roman"/>
          <w:b/>
          <w:bCs/>
          <w:i/>
          <w:iCs/>
          <w:sz w:val="32"/>
          <w:szCs w:val="32"/>
          <w:lang w:eastAsia="pl-PL"/>
        </w:rPr>
        <w:t xml:space="preserve"> </w:t>
      </w:r>
      <w:r w:rsidRPr="00F9059B">
        <w:rPr>
          <w:rFonts w:ascii="Times New Roman" w:hAnsi="Times New Roman" w:cs="Times New Roman"/>
          <w:b/>
          <w:bCs/>
          <w:i/>
          <w:iCs/>
          <w:sz w:val="32"/>
          <w:szCs w:val="32"/>
          <w:lang w:eastAsia="pl-PL"/>
        </w:rPr>
        <w:t xml:space="preserve">Ligi Judo </w:t>
      </w:r>
    </w:p>
    <w:p w:rsidR="00C8467F" w:rsidRPr="00F9059B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lang w:eastAsia="pl-PL"/>
        </w:rPr>
        <w:t> </w:t>
      </w:r>
    </w:p>
    <w:p w:rsidR="00C8467F" w:rsidRPr="00F9059B" w:rsidRDefault="00C8467F" w:rsidP="004F0122">
      <w:pPr>
        <w:spacing w:after="0" w:line="240" w:lineRule="auto"/>
        <w:ind w:left="80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  <w:lang w:eastAsia="pl-PL"/>
        </w:rPr>
        <w:t>- Słupsk 07.10.2020</w:t>
      </w:r>
      <w:r w:rsidRPr="00F9059B">
        <w:rPr>
          <w:rFonts w:ascii="Times New Roman" w:hAnsi="Times New Roman" w:cs="Times New Roman"/>
          <w:b/>
          <w:bCs/>
          <w:i/>
          <w:iCs/>
          <w:sz w:val="32"/>
          <w:szCs w:val="32"/>
          <w:lang w:eastAsia="pl-PL"/>
        </w:rPr>
        <w:t xml:space="preserve"> r. -</w:t>
      </w:r>
    </w:p>
    <w:p w:rsidR="00C8467F" w:rsidRPr="00F9059B" w:rsidRDefault="00C8467F" w:rsidP="004F0122">
      <w:pPr>
        <w:pBdr>
          <w:bottom w:val="double" w:sz="6" w:space="0" w:color="000000"/>
        </w:pBd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32"/>
          <w:szCs w:val="32"/>
          <w:lang w:eastAsia="pl-PL"/>
        </w:rPr>
        <w:t> </w:t>
      </w:r>
    </w:p>
    <w:p w:rsidR="00C8467F" w:rsidRPr="00F9059B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32"/>
          <w:szCs w:val="32"/>
          <w:lang w:eastAsia="pl-PL"/>
        </w:rPr>
        <w:t> </w:t>
      </w:r>
    </w:p>
    <w:p w:rsidR="00C8467F" w:rsidRPr="00F9059B" w:rsidRDefault="00C8467F" w:rsidP="004F01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W zawodach startowali zawodnicy w dwóch rocznikach </w:t>
      </w:r>
      <w:r w:rsidRPr="00E6368D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2012 – 2010 i 2009 – 2005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ogółem </w:t>
      </w:r>
      <w:r w:rsidRPr="00E6368D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51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 zawodniczek i zawodników z </w:t>
      </w:r>
      <w:r w:rsidRPr="00E6368D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22 </w:t>
      </w:r>
      <w:r>
        <w:rPr>
          <w:rFonts w:ascii="Times New Roman" w:hAnsi="Times New Roman" w:cs="Times New Roman"/>
          <w:sz w:val="24"/>
          <w:szCs w:val="24"/>
          <w:lang w:eastAsia="pl-PL"/>
        </w:rPr>
        <w:t>szkół  słupskich,</w:t>
      </w:r>
      <w:r w:rsidRPr="00F9059B">
        <w:rPr>
          <w:rFonts w:ascii="Times New Roman" w:hAnsi="Times New Roman" w:cs="Times New Roman"/>
          <w:sz w:val="24"/>
          <w:szCs w:val="24"/>
          <w:lang w:eastAsia="pl-PL"/>
        </w:rPr>
        <w:t xml:space="preserve"> powiatu słupskiego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i Bytowa.  Zawody odbyły się w Słupsku</w:t>
      </w:r>
      <w:r w:rsidRPr="00F9059B">
        <w:rPr>
          <w:rFonts w:ascii="Times New Roman" w:hAnsi="Times New Roman" w:cs="Times New Roman"/>
          <w:sz w:val="24"/>
          <w:szCs w:val="24"/>
          <w:lang w:eastAsia="pl-PL"/>
        </w:rPr>
        <w:t>, organizatorem zawodów był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E6368D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TS Judo Gryf Słupsk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.  Po zakończeniu zawodów zawodnicy otrzymali okolicznościowe dyplomy. </w:t>
      </w:r>
    </w:p>
    <w:p w:rsidR="00C8467F" w:rsidRPr="00F9059B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 </w:t>
      </w:r>
    </w:p>
    <w:p w:rsidR="00C8467F" w:rsidRPr="00F9059B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  <w:sectPr w:rsidR="00C8467F" w:rsidRPr="00F9059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8467F" w:rsidRPr="00E6368D" w:rsidRDefault="00C8467F" w:rsidP="004F012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E6368D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Wyniki dziewcząt: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- waga 32kg –</w:t>
      </w:r>
    </w:p>
    <w:p w:rsidR="00C8467F" w:rsidRPr="00D02E66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1.Grzywnowicz Hanna SP 5 Bytów – 3pkt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2.Szymańska Anna SP 1 Bytów – 0pkt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-waga 46kg –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1.Harbaszonek Hanna SP Pomysk Wielki - 4pkt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2.Pacewicz Anna SP STO Słupsk - 2pkt</w:t>
      </w:r>
    </w:p>
    <w:p w:rsidR="00C8467F" w:rsidRDefault="00C8467F" w:rsidP="00D7406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3.Szapiel Julia SP 10 Słupsk – 0pkt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- waga 58</w:t>
      </w:r>
      <w:r w:rsidRPr="00F9059B">
        <w:rPr>
          <w:rFonts w:ascii="Times New Roman" w:hAnsi="Times New Roman" w:cs="Times New Roman"/>
          <w:sz w:val="24"/>
          <w:szCs w:val="24"/>
          <w:lang w:eastAsia="pl-PL"/>
        </w:rPr>
        <w:t>kg –</w:t>
      </w:r>
    </w:p>
    <w:p w:rsidR="00C8467F" w:rsidRDefault="00C8467F" w:rsidP="00D7406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1.Urbaniak Weronika SP 1 Słupsk – 4pkt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2.Miszkurka Natalia SP Kończewo – 2pkt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3.Martyna Zuzanna – SP Kobylnica – 0pkt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- waga 70kg –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1.Szycko Oliwia – SP 4 Słupsk – 2pkt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- waga +70kg –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1.Znamirowska Katarzyna ZSE Słupsk– 2pkt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467F" w:rsidRPr="00E6368D" w:rsidRDefault="00C8467F" w:rsidP="004F012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E6368D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Wyniki chłopców: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467F" w:rsidRPr="006B0FA2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- waga 24</w:t>
      </w:r>
      <w:r w:rsidRPr="006B0FA2">
        <w:rPr>
          <w:rFonts w:ascii="Times New Roman" w:hAnsi="Times New Roman" w:cs="Times New Roman"/>
          <w:sz w:val="24"/>
          <w:szCs w:val="24"/>
          <w:lang w:eastAsia="pl-PL"/>
        </w:rPr>
        <w:t xml:space="preserve">kg – 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1.Paczkowski Szymon SP 5 Bytów – 5pkt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2.Raca Jan SP Tuchomie – 3pkt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3.Milewski Michał SP 4 Słupsk – 2pkt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4.Kwapis Borys SP Siemianice – 0pkt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- waga 27</w:t>
      </w:r>
      <w:r w:rsidRPr="006B0FA2">
        <w:rPr>
          <w:rFonts w:ascii="Times New Roman" w:hAnsi="Times New Roman" w:cs="Times New Roman"/>
          <w:sz w:val="24"/>
          <w:szCs w:val="24"/>
          <w:lang w:eastAsia="pl-PL"/>
        </w:rPr>
        <w:t xml:space="preserve">kg – 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1.Tsyhanov Milan SP 2 Bytów – 4pkt</w:t>
      </w:r>
    </w:p>
    <w:p w:rsidR="00C8467F" w:rsidRPr="006B0FA2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2.Chrapek Gabriel SP Kobylnica – 2pkt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3.Golik Antek SP 4 Słupsk – 0pkt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- waga 32</w:t>
      </w:r>
      <w:r w:rsidRPr="00F9059B">
        <w:rPr>
          <w:rFonts w:ascii="Times New Roman" w:hAnsi="Times New Roman" w:cs="Times New Roman"/>
          <w:sz w:val="24"/>
          <w:szCs w:val="24"/>
          <w:lang w:eastAsia="pl-PL"/>
        </w:rPr>
        <w:t>kg –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1.Monczak Cyprian SP 11 Słupsk – 6pkt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2.Kreft Nikodem SP2 Bytów - 4pkt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3.Wika-Czarnowski Piotr – SP Sulęczyno – 3pkt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4</w:t>
      </w:r>
      <w:r w:rsidRPr="006B0FA2">
        <w:rPr>
          <w:rFonts w:ascii="Times New Roman" w:hAnsi="Times New Roman" w:cs="Times New Roman"/>
          <w:sz w:val="24"/>
          <w:szCs w:val="24"/>
          <w:lang w:eastAsia="pl-PL"/>
        </w:rPr>
        <w:t>.Heimrath Artur SP 7 Słupsk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– 2</w:t>
      </w:r>
      <w:r w:rsidRPr="006B0FA2">
        <w:rPr>
          <w:rFonts w:ascii="Times New Roman" w:hAnsi="Times New Roman" w:cs="Times New Roman"/>
          <w:sz w:val="24"/>
          <w:szCs w:val="24"/>
          <w:lang w:eastAsia="pl-PL"/>
        </w:rPr>
        <w:t>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5.Urbaniak Kacper SP1 Słupsk - 0pkt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- waga 33kg -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1.Jędrzejczak Kamil - SP 4 Słupsk - 3pkt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2.Kurek Michał SP 3 Słupsk 0pkt</w:t>
      </w:r>
    </w:p>
    <w:p w:rsidR="00C8467F" w:rsidRPr="00E93874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467F" w:rsidRPr="007A4728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- waga 34</w:t>
      </w:r>
      <w:r w:rsidRPr="007A4728">
        <w:rPr>
          <w:rFonts w:ascii="Times New Roman" w:hAnsi="Times New Roman" w:cs="Times New Roman"/>
          <w:sz w:val="24"/>
          <w:szCs w:val="24"/>
          <w:lang w:eastAsia="pl-PL"/>
        </w:rPr>
        <w:t>kg -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1</w:t>
      </w:r>
      <w:r w:rsidRPr="00711023">
        <w:rPr>
          <w:rFonts w:ascii="Times New Roman" w:hAnsi="Times New Roman" w:cs="Times New Roman"/>
          <w:sz w:val="24"/>
          <w:szCs w:val="24"/>
          <w:lang w:eastAsia="pl-PL"/>
        </w:rPr>
        <w:t>.O</w:t>
      </w:r>
      <w:r>
        <w:rPr>
          <w:rFonts w:ascii="Times New Roman" w:hAnsi="Times New Roman" w:cs="Times New Roman"/>
          <w:sz w:val="24"/>
          <w:szCs w:val="24"/>
          <w:lang w:eastAsia="pl-PL"/>
        </w:rPr>
        <w:t>lejniczak Hubert SP 6 Słupsk – 3</w:t>
      </w:r>
      <w:r w:rsidRPr="00711023">
        <w:rPr>
          <w:rFonts w:ascii="Times New Roman" w:hAnsi="Times New Roman" w:cs="Times New Roman"/>
          <w:sz w:val="24"/>
          <w:szCs w:val="24"/>
          <w:lang w:eastAsia="pl-PL"/>
        </w:rPr>
        <w:t>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3.Treder-Żygowsi SP 2 Bytów – 0pkt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467F" w:rsidRDefault="00C8467F" w:rsidP="005C428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- waga 35kg -</w:t>
      </w:r>
    </w:p>
    <w:p w:rsidR="00C8467F" w:rsidRDefault="00C8467F" w:rsidP="005C428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1</w:t>
      </w:r>
      <w:r w:rsidRPr="00F9059B">
        <w:rPr>
          <w:rFonts w:ascii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hAnsi="Times New Roman" w:cs="Times New Roman"/>
          <w:sz w:val="24"/>
          <w:szCs w:val="24"/>
          <w:lang w:eastAsia="pl-PL"/>
        </w:rPr>
        <w:t>Pacewicz Kuba SP STO Słupsk  –5</w:t>
      </w:r>
      <w:r w:rsidRPr="00F9059B">
        <w:rPr>
          <w:rFonts w:ascii="Times New Roman" w:hAnsi="Times New Roman" w:cs="Times New Roman"/>
          <w:sz w:val="24"/>
          <w:szCs w:val="24"/>
          <w:lang w:eastAsia="pl-PL"/>
        </w:rPr>
        <w:t>pkt</w:t>
      </w:r>
    </w:p>
    <w:p w:rsidR="00C8467F" w:rsidRDefault="00C8467F" w:rsidP="005C428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2.Marciniak Szymon SP 8 Słupsk – 3pkt</w:t>
      </w:r>
    </w:p>
    <w:p w:rsidR="00C8467F" w:rsidRDefault="00C8467F" w:rsidP="005C428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3.Sabina Witold SP 2 Bytów – 2pkt</w:t>
      </w:r>
    </w:p>
    <w:p w:rsidR="00C8467F" w:rsidRDefault="00C8467F" w:rsidP="005C428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4.Cyrganowicz Dawid SP 2 Słupsk – 1pkt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- waga 40kg -</w:t>
      </w:r>
    </w:p>
    <w:p w:rsidR="00C8467F" w:rsidRDefault="00C8467F" w:rsidP="005C428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1.Polzenius Igor SP2 Bytów - 3pkt</w:t>
      </w:r>
    </w:p>
    <w:p w:rsidR="00C8467F" w:rsidRDefault="00C8467F" w:rsidP="005C428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2.Rawski Aleksander SP 7 Słupsk – 0pkt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- waga 41kg –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1.Martyna Jakub SP Kobylnica - 3pkt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2.Kirko Mikołaj SP Kończewo – 0pkt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- waga 42</w:t>
      </w:r>
      <w:r w:rsidRPr="007A4728">
        <w:rPr>
          <w:rFonts w:ascii="Times New Roman" w:hAnsi="Times New Roman" w:cs="Times New Roman"/>
          <w:sz w:val="24"/>
          <w:szCs w:val="24"/>
          <w:lang w:eastAsia="pl-PL"/>
        </w:rPr>
        <w:t xml:space="preserve">kg </w:t>
      </w:r>
      <w:r>
        <w:rPr>
          <w:rFonts w:ascii="Times New Roman" w:hAnsi="Times New Roman" w:cs="Times New Roman"/>
          <w:sz w:val="24"/>
          <w:szCs w:val="24"/>
          <w:lang w:eastAsia="pl-PL"/>
        </w:rPr>
        <w:t>–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1.Sośniak Tymon SP 5 Słupsk – 3pkt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2.Przyborek Aleksander SP Kończewo – 0pkt</w:t>
      </w:r>
    </w:p>
    <w:p w:rsidR="00C8467F" w:rsidRPr="007A4728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- waga 48</w:t>
      </w:r>
      <w:r w:rsidRPr="007A4728">
        <w:rPr>
          <w:rFonts w:ascii="Times New Roman" w:hAnsi="Times New Roman" w:cs="Times New Roman"/>
          <w:sz w:val="24"/>
          <w:szCs w:val="24"/>
          <w:lang w:eastAsia="pl-PL"/>
        </w:rPr>
        <w:t xml:space="preserve">kg </w:t>
      </w:r>
      <w:r>
        <w:rPr>
          <w:rFonts w:ascii="Times New Roman" w:hAnsi="Times New Roman" w:cs="Times New Roman"/>
          <w:sz w:val="24"/>
          <w:szCs w:val="24"/>
          <w:lang w:eastAsia="pl-PL"/>
        </w:rPr>
        <w:t>–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1.Witek-Hryndio Ignacy SP 1 Bytów – 3pkt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2.Śledź Klaudiusz SP 10 Słupsk – 0pkt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- waga 50</w:t>
      </w:r>
      <w:r w:rsidRPr="007A4728">
        <w:rPr>
          <w:rFonts w:ascii="Times New Roman" w:hAnsi="Times New Roman" w:cs="Times New Roman"/>
          <w:sz w:val="24"/>
          <w:szCs w:val="24"/>
          <w:lang w:eastAsia="pl-PL"/>
        </w:rPr>
        <w:t xml:space="preserve">kg </w:t>
      </w:r>
      <w:r>
        <w:rPr>
          <w:rFonts w:ascii="Times New Roman" w:hAnsi="Times New Roman" w:cs="Times New Roman"/>
          <w:sz w:val="24"/>
          <w:szCs w:val="24"/>
          <w:lang w:eastAsia="pl-PL"/>
        </w:rPr>
        <w:t>–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1.Sobczyk Karol SP 4 Słupsk – 5pkt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2.Żuk Antek SP 10 Słupsk - 3pkt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3.Jerszyński Maciek SP 8 Słupsk – 2pkt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4.Harbaczonek Bartek SP Pomysk Wielki – 0pkt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- waga 55kg –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1.Szrajda Miłosz SP Katolickie Słupsk- 3pkt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2.Klimek Natan SP Katolickie Słupsk  – 0pkt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- waga 60</w:t>
      </w:r>
      <w:r w:rsidRPr="00F9059B">
        <w:rPr>
          <w:rFonts w:ascii="Times New Roman" w:hAnsi="Times New Roman" w:cs="Times New Roman"/>
          <w:sz w:val="24"/>
          <w:szCs w:val="24"/>
          <w:lang w:eastAsia="pl-PL"/>
        </w:rPr>
        <w:t>kg –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1.Jakubiniec Adrian SP 2 Słupsk – 3pkt</w:t>
      </w:r>
    </w:p>
    <w:p w:rsidR="00C8467F" w:rsidRPr="00F9059B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2.Bielawa Łukasz SP 8 Słupsk – 0</w:t>
      </w:r>
      <w:r w:rsidRPr="00F9059B">
        <w:rPr>
          <w:rFonts w:ascii="Times New Roman" w:hAnsi="Times New Roman" w:cs="Times New Roman"/>
          <w:sz w:val="24"/>
          <w:szCs w:val="24"/>
          <w:lang w:eastAsia="pl-PL"/>
        </w:rPr>
        <w:t>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- waga 66</w:t>
      </w:r>
      <w:r w:rsidRPr="00F9059B">
        <w:rPr>
          <w:rFonts w:ascii="Times New Roman" w:hAnsi="Times New Roman" w:cs="Times New Roman"/>
          <w:sz w:val="24"/>
          <w:szCs w:val="24"/>
          <w:lang w:eastAsia="pl-PL"/>
        </w:rPr>
        <w:t>kg –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1.Heimrath Andrzej ZSE Słupsk - 3pkt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2.Zaborowski Artur SP Kobylnica – 0pkt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- waga 73kg -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1.Jackiewicz Aleksander  ZST Bytów – 3pkt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2.Labuda Natan SP 1 Słupsk - 0pkt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- waga +90kg –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1.Żuk Hubert – 2pkt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467F" w:rsidRPr="00E6368D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eastAsia="pl-PL"/>
        </w:rPr>
      </w:pPr>
      <w:r w:rsidRPr="00E6368D">
        <w:rPr>
          <w:rFonts w:ascii="Times New Roman" w:hAnsi="Times New Roman" w:cs="Times New Roman"/>
          <w:sz w:val="24"/>
          <w:szCs w:val="24"/>
          <w:u w:val="single"/>
          <w:lang w:eastAsia="pl-PL"/>
        </w:rPr>
        <w:t>Drużynowo : ( punktacja wspólna  dla dziewcząt i chłopców ).</w:t>
      </w:r>
    </w:p>
    <w:p w:rsidR="00C8467F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467F" w:rsidRPr="00E9151A" w:rsidRDefault="00C8467F" w:rsidP="00E9151A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E9151A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I miejsce</w:t>
      </w:r>
      <w:r w:rsidRPr="00E9151A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  <w:t>SP 2 Bytów – 13pkt</w:t>
      </w:r>
    </w:p>
    <w:p w:rsidR="00C8467F" w:rsidRPr="00E9151A" w:rsidRDefault="00C8467F" w:rsidP="00E9151A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E9151A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II</w:t>
      </w:r>
      <w:r w:rsidRPr="00E9151A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Pr="00E9151A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  <w:t>SP 4 Słupsk - 12pkt</w:t>
      </w:r>
    </w:p>
    <w:p w:rsidR="00C8467F" w:rsidRPr="00E9151A" w:rsidRDefault="00C8467F" w:rsidP="00E9151A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E9151A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III</w:t>
      </w:r>
      <w:r w:rsidRPr="00E9151A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Pr="00E9151A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  <w:t>SP 5 Bytów - 8pkt</w:t>
      </w:r>
    </w:p>
    <w:p w:rsidR="00C8467F" w:rsidRPr="00E9151A" w:rsidRDefault="00C8467F" w:rsidP="008E5B29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E9151A">
        <w:rPr>
          <w:rFonts w:ascii="Times New Roman" w:hAnsi="Times New Roman" w:cs="Times New Roman"/>
          <w:sz w:val="24"/>
          <w:szCs w:val="24"/>
          <w:lang w:eastAsia="pl-PL"/>
        </w:rPr>
        <w:t>IV</w:t>
      </w:r>
      <w:r w:rsidRPr="00E9151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E9151A">
        <w:rPr>
          <w:rFonts w:ascii="Times New Roman" w:hAnsi="Times New Roman" w:cs="Times New Roman"/>
          <w:sz w:val="24"/>
          <w:szCs w:val="24"/>
          <w:lang w:eastAsia="pl-PL"/>
        </w:rPr>
        <w:tab/>
        <w:t>SP STO Słupsk – 7pkt</w:t>
      </w:r>
    </w:p>
    <w:p w:rsidR="00C8467F" w:rsidRPr="008E5B29" w:rsidRDefault="00C8467F" w:rsidP="008E5B29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E9151A">
        <w:rPr>
          <w:rFonts w:ascii="Times New Roman" w:hAnsi="Times New Roman" w:cs="Times New Roman"/>
          <w:sz w:val="24"/>
          <w:szCs w:val="24"/>
          <w:lang w:eastAsia="pl-PL"/>
        </w:rPr>
        <w:t>V</w:t>
      </w:r>
      <w:r w:rsidRPr="00E9151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E9151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8E5B29">
        <w:rPr>
          <w:rFonts w:ascii="Times New Roman" w:hAnsi="Times New Roman" w:cs="Times New Roman"/>
          <w:sz w:val="24"/>
          <w:szCs w:val="24"/>
          <w:lang w:eastAsia="pl-PL"/>
        </w:rPr>
        <w:t>SP 11 Słupsk – 6pkt</w:t>
      </w:r>
    </w:p>
    <w:p w:rsidR="00C8467F" w:rsidRPr="00E9151A" w:rsidRDefault="00C8467F" w:rsidP="008E5B29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E9151A">
        <w:rPr>
          <w:rFonts w:ascii="Times New Roman" w:hAnsi="Times New Roman" w:cs="Times New Roman"/>
          <w:sz w:val="24"/>
          <w:szCs w:val="24"/>
          <w:lang w:eastAsia="pl-PL"/>
        </w:rPr>
        <w:t>VI</w:t>
      </w:r>
      <w:r w:rsidRPr="00E9151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E9151A">
        <w:rPr>
          <w:rFonts w:ascii="Times New Roman" w:hAnsi="Times New Roman" w:cs="Times New Roman"/>
          <w:sz w:val="24"/>
          <w:szCs w:val="24"/>
          <w:lang w:eastAsia="pl-PL"/>
        </w:rPr>
        <w:tab/>
        <w:t>SP 8 Słupsk- 5pkt</w:t>
      </w:r>
    </w:p>
    <w:p w:rsidR="00C8467F" w:rsidRPr="00E9151A" w:rsidRDefault="00C8467F" w:rsidP="008E5B29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E9151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E9151A">
        <w:rPr>
          <w:rFonts w:ascii="Times New Roman" w:hAnsi="Times New Roman" w:cs="Times New Roman"/>
          <w:sz w:val="24"/>
          <w:szCs w:val="24"/>
          <w:lang w:eastAsia="pl-PL"/>
        </w:rPr>
        <w:tab/>
        <w:t>SP Kobylnica – 5pkt</w:t>
      </w:r>
    </w:p>
    <w:p w:rsidR="00C8467F" w:rsidRPr="00E9151A" w:rsidRDefault="00C8467F" w:rsidP="00E9151A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E9151A">
        <w:rPr>
          <w:rFonts w:ascii="Times New Roman" w:hAnsi="Times New Roman" w:cs="Times New Roman"/>
          <w:sz w:val="24"/>
          <w:szCs w:val="24"/>
          <w:lang w:eastAsia="pl-PL"/>
        </w:rPr>
        <w:t>VII</w:t>
      </w:r>
      <w:r w:rsidRPr="00E9151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E9151A">
        <w:rPr>
          <w:rFonts w:ascii="Times New Roman" w:hAnsi="Times New Roman" w:cs="Times New Roman"/>
          <w:sz w:val="24"/>
          <w:szCs w:val="24"/>
          <w:lang w:eastAsia="pl-PL"/>
        </w:rPr>
        <w:tab/>
        <w:t>SP Pomysk Wielki - 4pkt</w:t>
      </w:r>
    </w:p>
    <w:p w:rsidR="00C8467F" w:rsidRPr="00E9151A" w:rsidRDefault="00C8467F" w:rsidP="00E9151A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E9151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E9151A">
        <w:rPr>
          <w:rFonts w:ascii="Times New Roman" w:hAnsi="Times New Roman" w:cs="Times New Roman"/>
          <w:sz w:val="24"/>
          <w:szCs w:val="24"/>
          <w:lang w:eastAsia="pl-PL"/>
        </w:rPr>
        <w:tab/>
        <w:t>SP 1 Słupsk – 4pkt</w:t>
      </w:r>
    </w:p>
    <w:p w:rsidR="00C8467F" w:rsidRPr="00E9151A" w:rsidRDefault="00C8467F" w:rsidP="008E5B29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E9151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E9151A">
        <w:rPr>
          <w:rFonts w:ascii="Times New Roman" w:hAnsi="Times New Roman" w:cs="Times New Roman"/>
          <w:sz w:val="24"/>
          <w:szCs w:val="24"/>
          <w:lang w:eastAsia="pl-PL"/>
        </w:rPr>
        <w:tab/>
        <w:t>SP 2 Słupsk – 4pkt</w:t>
      </w:r>
    </w:p>
    <w:p w:rsidR="00C8467F" w:rsidRPr="00E9151A" w:rsidRDefault="00C8467F" w:rsidP="008E5B29">
      <w:pPr>
        <w:spacing w:after="0" w:line="360" w:lineRule="auto"/>
        <w:rPr>
          <w:rFonts w:ascii="Times New Roman" w:hAnsi="Times New Roman" w:cs="Times New Roman"/>
          <w:sz w:val="38"/>
          <w:szCs w:val="38"/>
          <w:vertAlign w:val="subscript"/>
          <w:lang w:eastAsia="pl-PL"/>
        </w:rPr>
      </w:pPr>
      <w:r w:rsidRPr="00E9151A">
        <w:rPr>
          <w:rFonts w:ascii="Times New Roman" w:hAnsi="Times New Roman" w:cs="Times New Roman"/>
          <w:sz w:val="24"/>
          <w:szCs w:val="24"/>
          <w:lang w:eastAsia="pl-PL"/>
        </w:rPr>
        <w:t>VIII</w:t>
      </w:r>
      <w:r w:rsidRPr="00E9151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E9151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8E5B29">
        <w:rPr>
          <w:rFonts w:ascii="Times New Roman" w:hAnsi="Times New Roman" w:cs="Times New Roman"/>
          <w:sz w:val="24"/>
          <w:szCs w:val="24"/>
          <w:lang w:eastAsia="pl-PL"/>
        </w:rPr>
        <w:t>SP 1 Bytów – 3pkt</w:t>
      </w:r>
    </w:p>
    <w:p w:rsidR="00C8467F" w:rsidRPr="00E9151A" w:rsidRDefault="00C8467F" w:rsidP="008E5B29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E9151A">
        <w:rPr>
          <w:rFonts w:ascii="Times New Roman" w:hAnsi="Times New Roman" w:cs="Times New Roman"/>
          <w:sz w:val="38"/>
          <w:szCs w:val="38"/>
          <w:vertAlign w:val="subscript"/>
          <w:lang w:eastAsia="pl-PL"/>
        </w:rPr>
        <w:tab/>
      </w:r>
      <w:r w:rsidRPr="00E9151A">
        <w:rPr>
          <w:rFonts w:ascii="Times New Roman" w:hAnsi="Times New Roman" w:cs="Times New Roman"/>
          <w:sz w:val="38"/>
          <w:szCs w:val="38"/>
          <w:vertAlign w:val="subscript"/>
          <w:lang w:eastAsia="pl-PL"/>
        </w:rPr>
        <w:tab/>
      </w:r>
      <w:r w:rsidRPr="00E9151A">
        <w:rPr>
          <w:rFonts w:ascii="Times New Roman" w:hAnsi="Times New Roman" w:cs="Times New Roman"/>
          <w:sz w:val="24"/>
          <w:szCs w:val="24"/>
          <w:lang w:eastAsia="pl-PL"/>
        </w:rPr>
        <w:t>SP Tuchomie - 3pkt</w:t>
      </w:r>
    </w:p>
    <w:p w:rsidR="00C8467F" w:rsidRPr="00E9151A" w:rsidRDefault="00C8467F" w:rsidP="008E5B29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E9151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E9151A">
        <w:rPr>
          <w:rFonts w:ascii="Times New Roman" w:hAnsi="Times New Roman" w:cs="Times New Roman"/>
          <w:sz w:val="24"/>
          <w:szCs w:val="24"/>
          <w:lang w:eastAsia="pl-PL"/>
        </w:rPr>
        <w:tab/>
        <w:t>SP Sulęczyno – 3pkt</w:t>
      </w:r>
    </w:p>
    <w:p w:rsidR="00C8467F" w:rsidRPr="00E9151A" w:rsidRDefault="00C8467F" w:rsidP="008E5B29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E9151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E9151A">
        <w:rPr>
          <w:rFonts w:ascii="Times New Roman" w:hAnsi="Times New Roman" w:cs="Times New Roman"/>
          <w:sz w:val="24"/>
          <w:szCs w:val="24"/>
          <w:lang w:eastAsia="pl-PL"/>
        </w:rPr>
        <w:tab/>
        <w:t>SP 6 Słupsk – 3pkt</w:t>
      </w:r>
    </w:p>
    <w:p w:rsidR="00C8467F" w:rsidRPr="00E9151A" w:rsidRDefault="00C8467F" w:rsidP="00E9151A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E9151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E9151A">
        <w:rPr>
          <w:rFonts w:ascii="Times New Roman" w:hAnsi="Times New Roman" w:cs="Times New Roman"/>
          <w:sz w:val="24"/>
          <w:szCs w:val="24"/>
          <w:lang w:eastAsia="pl-PL"/>
        </w:rPr>
        <w:tab/>
        <w:t>SP 5 Słupsk – 3pkt</w:t>
      </w:r>
    </w:p>
    <w:p w:rsidR="00C8467F" w:rsidRPr="00E9151A" w:rsidRDefault="00C8467F" w:rsidP="00E9151A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E9151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E9151A">
        <w:rPr>
          <w:rFonts w:ascii="Times New Roman" w:hAnsi="Times New Roman" w:cs="Times New Roman"/>
          <w:sz w:val="24"/>
          <w:szCs w:val="24"/>
          <w:lang w:eastAsia="pl-PL"/>
        </w:rPr>
        <w:tab/>
        <w:t>SP 10 Słupsk – 3 pkt</w:t>
      </w:r>
    </w:p>
    <w:p w:rsidR="00C8467F" w:rsidRPr="00E9151A" w:rsidRDefault="00C8467F" w:rsidP="00E9151A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E9151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E9151A">
        <w:rPr>
          <w:rFonts w:ascii="Times New Roman" w:hAnsi="Times New Roman" w:cs="Times New Roman"/>
          <w:sz w:val="24"/>
          <w:szCs w:val="24"/>
          <w:lang w:eastAsia="pl-PL"/>
        </w:rPr>
        <w:tab/>
        <w:t>SP Katolickie Słupsk – 3pkt</w:t>
      </w:r>
    </w:p>
    <w:p w:rsidR="00C8467F" w:rsidRPr="00E9151A" w:rsidRDefault="00C8467F" w:rsidP="00E9151A">
      <w:pPr>
        <w:spacing w:after="0" w:line="360" w:lineRule="auto"/>
        <w:ind w:left="708" w:firstLine="708"/>
        <w:rPr>
          <w:rFonts w:ascii="Times New Roman" w:hAnsi="Times New Roman" w:cs="Times New Roman"/>
          <w:sz w:val="24"/>
          <w:szCs w:val="24"/>
          <w:lang w:eastAsia="pl-PL"/>
        </w:rPr>
      </w:pPr>
      <w:r w:rsidRPr="00E9151A">
        <w:rPr>
          <w:rFonts w:ascii="Times New Roman" w:hAnsi="Times New Roman" w:cs="Times New Roman"/>
          <w:sz w:val="24"/>
          <w:szCs w:val="24"/>
          <w:lang w:eastAsia="pl-PL"/>
        </w:rPr>
        <w:t>ZST Bytów – 3pkt</w:t>
      </w:r>
    </w:p>
    <w:p w:rsidR="00C8467F" w:rsidRPr="00E9151A" w:rsidRDefault="00C8467F" w:rsidP="00E9151A">
      <w:pPr>
        <w:spacing w:after="0" w:line="360" w:lineRule="auto"/>
        <w:ind w:left="708" w:firstLine="708"/>
        <w:rPr>
          <w:rFonts w:ascii="Times New Roman" w:hAnsi="Times New Roman" w:cs="Times New Roman"/>
          <w:sz w:val="24"/>
          <w:szCs w:val="24"/>
          <w:lang w:eastAsia="pl-PL"/>
        </w:rPr>
      </w:pPr>
      <w:r w:rsidRPr="00E9151A">
        <w:rPr>
          <w:rFonts w:ascii="Times New Roman" w:hAnsi="Times New Roman" w:cs="Times New Roman"/>
          <w:sz w:val="24"/>
          <w:szCs w:val="24"/>
          <w:lang w:eastAsia="pl-PL"/>
        </w:rPr>
        <w:t>ZSE Słupsk – 3pkt</w:t>
      </w:r>
    </w:p>
    <w:p w:rsidR="00C8467F" w:rsidRPr="00E9151A" w:rsidRDefault="00C8467F" w:rsidP="00E9151A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E9151A">
        <w:rPr>
          <w:rFonts w:ascii="Times New Roman" w:hAnsi="Times New Roman" w:cs="Times New Roman"/>
          <w:sz w:val="24"/>
          <w:szCs w:val="24"/>
          <w:lang w:eastAsia="pl-PL"/>
        </w:rPr>
        <w:t>IX</w:t>
      </w:r>
      <w:r w:rsidRPr="00E9151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E9151A">
        <w:rPr>
          <w:rFonts w:ascii="Times New Roman" w:hAnsi="Times New Roman" w:cs="Times New Roman"/>
          <w:sz w:val="24"/>
          <w:szCs w:val="24"/>
          <w:lang w:eastAsia="pl-PL"/>
        </w:rPr>
        <w:tab/>
        <w:t>SP Kończewo – 2pkt</w:t>
      </w:r>
    </w:p>
    <w:p w:rsidR="00C8467F" w:rsidRPr="00E9151A" w:rsidRDefault="00C8467F" w:rsidP="00E9151A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E9151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E9151A">
        <w:rPr>
          <w:rFonts w:ascii="Times New Roman" w:hAnsi="Times New Roman" w:cs="Times New Roman"/>
          <w:sz w:val="24"/>
          <w:szCs w:val="24"/>
          <w:lang w:eastAsia="pl-PL"/>
        </w:rPr>
        <w:tab/>
        <w:t>SP Siemianice – 2pkt</w:t>
      </w:r>
    </w:p>
    <w:p w:rsidR="00C8467F" w:rsidRDefault="00C8467F" w:rsidP="00E6368D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E9151A">
        <w:rPr>
          <w:rFonts w:ascii="Times New Roman" w:hAnsi="Times New Roman" w:cs="Times New Roman"/>
          <w:sz w:val="24"/>
          <w:szCs w:val="24"/>
          <w:lang w:eastAsia="pl-PL"/>
        </w:rPr>
        <w:t>X</w:t>
      </w:r>
      <w:r w:rsidRPr="00E9151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E9151A">
        <w:rPr>
          <w:rFonts w:ascii="Times New Roman" w:hAnsi="Times New Roman" w:cs="Times New Roman"/>
          <w:sz w:val="24"/>
          <w:szCs w:val="24"/>
          <w:lang w:eastAsia="pl-PL"/>
        </w:rPr>
        <w:tab/>
        <w:t>SP 7 Słupsk – 0pkt</w:t>
      </w:r>
    </w:p>
    <w:p w:rsidR="00C8467F" w:rsidRPr="00E6368D" w:rsidRDefault="00C8467F" w:rsidP="00E6368D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467F" w:rsidRPr="00E6368D" w:rsidRDefault="00C8467F" w:rsidP="004F012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eastAsia="pl-PL"/>
        </w:rPr>
      </w:pPr>
      <w:r w:rsidRPr="00E6368D">
        <w:rPr>
          <w:rFonts w:ascii="Times New Roman" w:hAnsi="Times New Roman" w:cs="Times New Roman"/>
          <w:sz w:val="24"/>
          <w:szCs w:val="24"/>
          <w:u w:val="single"/>
          <w:lang w:eastAsia="pl-PL"/>
        </w:rPr>
        <w:t>Drużynowo po trzech Rzutach Słupskiej Szkolnej Ligi Judo ( punktacja wspólna  dla dziewcząt i chłopców ).</w:t>
      </w:r>
    </w:p>
    <w:p w:rsidR="00C8467F" w:rsidRPr="00BE319B" w:rsidRDefault="00C8467F" w:rsidP="00BE319B">
      <w:pPr>
        <w:spacing w:after="0" w:line="360" w:lineRule="auto"/>
        <w:rPr>
          <w:rFonts w:ascii="Times New Roman" w:hAnsi="Times New Roman" w:cs="Times New Roman"/>
          <w:sz w:val="24"/>
          <w:szCs w:val="24"/>
          <w:vertAlign w:val="subscript"/>
          <w:lang w:eastAsia="pl-PL"/>
        </w:rPr>
      </w:pPr>
      <w:bookmarkStart w:id="0" w:name="_GoBack"/>
      <w:bookmarkEnd w:id="0"/>
    </w:p>
    <w:p w:rsidR="00C8467F" w:rsidRPr="00BE319B" w:rsidRDefault="00C8467F" w:rsidP="00BE319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BE319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I miejsce</w:t>
      </w:r>
      <w:r w:rsidRPr="00BE319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  <w:t>SP 2 Bytów – 47,5pkt</w:t>
      </w:r>
    </w:p>
    <w:p w:rsidR="00C8467F" w:rsidRPr="00BE319B" w:rsidRDefault="00C8467F" w:rsidP="00BE319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BE319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II</w:t>
      </w:r>
      <w:r w:rsidRPr="00BE319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Pr="00BE319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  <w:t>SP Kobylnica – 31pkt</w:t>
      </w:r>
    </w:p>
    <w:p w:rsidR="00C8467F" w:rsidRPr="00BE319B" w:rsidRDefault="00C8467F" w:rsidP="00BE319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BE319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III</w:t>
      </w:r>
      <w:r w:rsidRPr="00BE319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Pr="00BE319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  <w:t>SP STO Słupsk – 27pkt</w:t>
      </w:r>
    </w:p>
    <w:p w:rsidR="00C8467F" w:rsidRPr="00BE319B" w:rsidRDefault="00C8467F" w:rsidP="00BE319B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BE319B">
        <w:rPr>
          <w:rFonts w:ascii="Times New Roman" w:hAnsi="Times New Roman" w:cs="Times New Roman"/>
          <w:sz w:val="24"/>
          <w:szCs w:val="24"/>
          <w:lang w:eastAsia="pl-PL"/>
        </w:rPr>
        <w:t>IV</w:t>
      </w:r>
      <w:r w:rsidRPr="00BE319B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BE319B">
        <w:rPr>
          <w:rFonts w:ascii="Times New Roman" w:hAnsi="Times New Roman" w:cs="Times New Roman"/>
          <w:sz w:val="24"/>
          <w:szCs w:val="24"/>
          <w:lang w:eastAsia="pl-PL"/>
        </w:rPr>
        <w:tab/>
        <w:t>SP 4 Słupsk - 26pkt</w:t>
      </w:r>
    </w:p>
    <w:p w:rsidR="00C8467F" w:rsidRPr="00BE319B" w:rsidRDefault="00C8467F" w:rsidP="00BE319B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BE319B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BE319B">
        <w:rPr>
          <w:rFonts w:ascii="Times New Roman" w:hAnsi="Times New Roman" w:cs="Times New Roman"/>
          <w:sz w:val="24"/>
          <w:szCs w:val="24"/>
          <w:lang w:eastAsia="pl-PL"/>
        </w:rPr>
        <w:tab/>
        <w:t>SP Kończewo – 26pkt</w:t>
      </w:r>
    </w:p>
    <w:p w:rsidR="00C8467F" w:rsidRPr="00BE319B" w:rsidRDefault="00C8467F" w:rsidP="00BE319B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BE319B">
        <w:rPr>
          <w:rFonts w:ascii="Times New Roman" w:hAnsi="Times New Roman" w:cs="Times New Roman"/>
          <w:sz w:val="24"/>
          <w:szCs w:val="24"/>
          <w:lang w:eastAsia="pl-PL"/>
        </w:rPr>
        <w:t>V</w:t>
      </w:r>
      <w:r w:rsidRPr="00BE319B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BE319B">
        <w:rPr>
          <w:rFonts w:ascii="Times New Roman" w:hAnsi="Times New Roman" w:cs="Times New Roman"/>
          <w:sz w:val="24"/>
          <w:szCs w:val="24"/>
          <w:lang w:eastAsia="pl-PL"/>
        </w:rPr>
        <w:tab/>
        <w:t>SP 10 Słupsk – 22,5pkt</w:t>
      </w:r>
    </w:p>
    <w:p w:rsidR="00C8467F" w:rsidRPr="00022213" w:rsidRDefault="00C8467F" w:rsidP="00BE319B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VI</w:t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  <w:t>SP 5 Słupsk – 21</w:t>
      </w:r>
      <w:r w:rsidRPr="00022213">
        <w:rPr>
          <w:rFonts w:ascii="Times New Roman" w:hAnsi="Times New Roman" w:cs="Times New Roman"/>
          <w:sz w:val="24"/>
          <w:szCs w:val="24"/>
          <w:lang w:eastAsia="pl-PL"/>
        </w:rPr>
        <w:t>pkt</w:t>
      </w:r>
    </w:p>
    <w:p w:rsidR="00C8467F" w:rsidRPr="00022213" w:rsidRDefault="00C8467F" w:rsidP="00BE319B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022213">
        <w:rPr>
          <w:rFonts w:ascii="Times New Roman" w:hAnsi="Times New Roman" w:cs="Times New Roman"/>
          <w:sz w:val="24"/>
          <w:szCs w:val="24"/>
          <w:lang w:eastAsia="pl-PL"/>
        </w:rPr>
        <w:t>VI</w:t>
      </w:r>
      <w:r>
        <w:rPr>
          <w:rFonts w:ascii="Times New Roman" w:hAnsi="Times New Roman" w:cs="Times New Roman"/>
          <w:sz w:val="24"/>
          <w:szCs w:val="24"/>
          <w:lang w:eastAsia="pl-PL"/>
        </w:rPr>
        <w:t>I</w:t>
      </w:r>
      <w:r w:rsidRPr="00022213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22213">
        <w:rPr>
          <w:rFonts w:ascii="Times New Roman" w:hAnsi="Times New Roman" w:cs="Times New Roman"/>
          <w:sz w:val="24"/>
          <w:szCs w:val="24"/>
          <w:lang w:eastAsia="pl-PL"/>
        </w:rPr>
        <w:tab/>
        <w:t>SP Siemianice – 19pkt</w:t>
      </w:r>
    </w:p>
    <w:p w:rsidR="00C8467F" w:rsidRPr="00022213" w:rsidRDefault="00C8467F" w:rsidP="00BE319B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022213">
        <w:rPr>
          <w:rFonts w:ascii="Times New Roman" w:hAnsi="Times New Roman" w:cs="Times New Roman"/>
          <w:sz w:val="24"/>
          <w:szCs w:val="24"/>
          <w:lang w:eastAsia="pl-PL"/>
        </w:rPr>
        <w:t>VIII</w:t>
      </w:r>
      <w:r w:rsidRPr="00022213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22213">
        <w:rPr>
          <w:rFonts w:ascii="Times New Roman" w:hAnsi="Times New Roman" w:cs="Times New Roman"/>
          <w:sz w:val="24"/>
          <w:szCs w:val="24"/>
          <w:lang w:eastAsia="pl-PL"/>
        </w:rPr>
        <w:tab/>
        <w:t>SP Smołdzino – 17pkt</w:t>
      </w:r>
      <w:r w:rsidRPr="00022213">
        <w:rPr>
          <w:rFonts w:ascii="Times New Roman" w:hAnsi="Times New Roman" w:cs="Times New Roman"/>
          <w:sz w:val="24"/>
          <w:szCs w:val="24"/>
          <w:lang w:eastAsia="pl-PL"/>
        </w:rPr>
        <w:tab/>
      </w:r>
    </w:p>
    <w:p w:rsidR="00C8467F" w:rsidRDefault="00C8467F" w:rsidP="00BE319B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IX</w:t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  <w:t>SP 2 Słupsk – 16</w:t>
      </w:r>
      <w:r w:rsidRPr="00022213">
        <w:rPr>
          <w:rFonts w:ascii="Times New Roman" w:hAnsi="Times New Roman" w:cs="Times New Roman"/>
          <w:sz w:val="24"/>
          <w:szCs w:val="24"/>
          <w:lang w:eastAsia="pl-PL"/>
        </w:rPr>
        <w:t>pkt</w:t>
      </w:r>
    </w:p>
    <w:p w:rsidR="00C8467F" w:rsidRDefault="00C8467F" w:rsidP="00BE319B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  <w:t>SP 5 Bytów - 16</w:t>
      </w:r>
      <w:r w:rsidRPr="00022213">
        <w:rPr>
          <w:rFonts w:ascii="Times New Roman" w:hAnsi="Times New Roman" w:cs="Times New Roman"/>
          <w:sz w:val="24"/>
          <w:szCs w:val="24"/>
          <w:lang w:eastAsia="pl-PL"/>
        </w:rPr>
        <w:t>pkt</w:t>
      </w:r>
    </w:p>
    <w:p w:rsidR="00C8467F" w:rsidRDefault="00C8467F" w:rsidP="00BE319B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X</w:t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  <w:t>SP Pomysk Wielki - 15</w:t>
      </w:r>
      <w:r w:rsidRPr="00022213">
        <w:rPr>
          <w:rFonts w:ascii="Times New Roman" w:hAnsi="Times New Roman" w:cs="Times New Roman"/>
          <w:sz w:val="24"/>
          <w:szCs w:val="24"/>
          <w:lang w:eastAsia="pl-PL"/>
        </w:rPr>
        <w:t>pkt</w:t>
      </w:r>
    </w:p>
    <w:p w:rsidR="00C8467F" w:rsidRDefault="00C8467F" w:rsidP="00BE319B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XI</w:t>
      </w:r>
      <w:r w:rsidRPr="00022213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22213"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>SP Katolickie Słupsk – 12</w:t>
      </w:r>
      <w:r w:rsidRPr="00022213">
        <w:rPr>
          <w:rFonts w:ascii="Times New Roman" w:hAnsi="Times New Roman" w:cs="Times New Roman"/>
          <w:sz w:val="24"/>
          <w:szCs w:val="24"/>
          <w:lang w:eastAsia="pl-PL"/>
        </w:rPr>
        <w:t>pkt</w:t>
      </w:r>
    </w:p>
    <w:p w:rsidR="00C8467F" w:rsidRDefault="00C8467F" w:rsidP="00BE319B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  <w:t>SP 8 Słupsk- 12</w:t>
      </w:r>
      <w:r w:rsidRPr="00022213">
        <w:rPr>
          <w:rFonts w:ascii="Times New Roman" w:hAnsi="Times New Roman" w:cs="Times New Roman"/>
          <w:sz w:val="24"/>
          <w:szCs w:val="24"/>
          <w:lang w:eastAsia="pl-PL"/>
        </w:rPr>
        <w:t>pkt</w:t>
      </w:r>
    </w:p>
    <w:p w:rsidR="00C8467F" w:rsidRPr="00022213" w:rsidRDefault="00C8467F" w:rsidP="00BE319B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XII</w:t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22213">
        <w:rPr>
          <w:rFonts w:ascii="Times New Roman" w:hAnsi="Times New Roman" w:cs="Times New Roman"/>
          <w:sz w:val="24"/>
          <w:szCs w:val="24"/>
          <w:lang w:eastAsia="pl-PL"/>
        </w:rPr>
        <w:t xml:space="preserve">SP 6 Słupsk – </w:t>
      </w:r>
      <w:r>
        <w:rPr>
          <w:rFonts w:ascii="Times New Roman" w:hAnsi="Times New Roman" w:cs="Times New Roman"/>
          <w:sz w:val="24"/>
          <w:szCs w:val="24"/>
          <w:lang w:eastAsia="pl-PL"/>
        </w:rPr>
        <w:t>11</w:t>
      </w:r>
      <w:r w:rsidRPr="00022213">
        <w:rPr>
          <w:rFonts w:ascii="Times New Roman" w:hAnsi="Times New Roman" w:cs="Times New Roman"/>
          <w:sz w:val="24"/>
          <w:szCs w:val="24"/>
          <w:lang w:eastAsia="pl-PL"/>
        </w:rPr>
        <w:t>pkt</w:t>
      </w:r>
    </w:p>
    <w:p w:rsidR="00C8467F" w:rsidRPr="00022213" w:rsidRDefault="00C8467F" w:rsidP="00BE319B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022213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22213">
        <w:rPr>
          <w:rFonts w:ascii="Times New Roman" w:hAnsi="Times New Roman" w:cs="Times New Roman"/>
          <w:sz w:val="24"/>
          <w:szCs w:val="24"/>
          <w:lang w:eastAsia="pl-PL"/>
        </w:rPr>
        <w:tab/>
        <w:t>SP 7 Słupsk – 11pkt</w:t>
      </w:r>
    </w:p>
    <w:p w:rsidR="00C8467F" w:rsidRPr="00022213" w:rsidRDefault="00C8467F" w:rsidP="00BE319B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022213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22213">
        <w:rPr>
          <w:rFonts w:ascii="Times New Roman" w:hAnsi="Times New Roman" w:cs="Times New Roman"/>
          <w:sz w:val="24"/>
          <w:szCs w:val="24"/>
          <w:lang w:eastAsia="pl-PL"/>
        </w:rPr>
        <w:tab/>
        <w:t>SP Jezierzyce – 11pkt</w:t>
      </w:r>
      <w:r w:rsidRPr="00022213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22213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22213">
        <w:rPr>
          <w:rFonts w:ascii="Times New Roman" w:hAnsi="Times New Roman" w:cs="Times New Roman"/>
          <w:sz w:val="24"/>
          <w:szCs w:val="24"/>
          <w:lang w:eastAsia="pl-PL"/>
        </w:rPr>
        <w:tab/>
      </w:r>
    </w:p>
    <w:p w:rsidR="00C8467F" w:rsidRDefault="00C8467F" w:rsidP="00BE319B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XIII</w:t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  <w:t>ZSE Słupsk – 10</w:t>
      </w:r>
      <w:r w:rsidRPr="00022213">
        <w:rPr>
          <w:rFonts w:ascii="Times New Roman" w:hAnsi="Times New Roman" w:cs="Times New Roman"/>
          <w:sz w:val="24"/>
          <w:szCs w:val="24"/>
          <w:lang w:eastAsia="pl-PL"/>
        </w:rPr>
        <w:t>pkt</w:t>
      </w:r>
    </w:p>
    <w:p w:rsidR="00C8467F" w:rsidRPr="00022213" w:rsidRDefault="00C8467F" w:rsidP="00BE319B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XIV</w:t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  <w:t>SP Tuchomie - 8</w:t>
      </w:r>
      <w:r w:rsidRPr="00022213">
        <w:rPr>
          <w:rFonts w:ascii="Times New Roman" w:hAnsi="Times New Roman" w:cs="Times New Roman"/>
          <w:sz w:val="24"/>
          <w:szCs w:val="24"/>
          <w:lang w:eastAsia="pl-PL"/>
        </w:rPr>
        <w:t>pkt</w:t>
      </w:r>
    </w:p>
    <w:p w:rsidR="00C8467F" w:rsidRPr="00022213" w:rsidRDefault="00C8467F" w:rsidP="00BE319B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  <w:t>ZST Bytów – 8</w:t>
      </w:r>
      <w:r w:rsidRPr="00022213">
        <w:rPr>
          <w:rFonts w:ascii="Times New Roman" w:hAnsi="Times New Roman" w:cs="Times New Roman"/>
          <w:sz w:val="24"/>
          <w:szCs w:val="24"/>
          <w:lang w:eastAsia="pl-PL"/>
        </w:rPr>
        <w:t>pkt</w:t>
      </w:r>
    </w:p>
    <w:p w:rsidR="00C8467F" w:rsidRDefault="00C8467F" w:rsidP="008E5B29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SP 1 Słupsk – 8</w:t>
      </w:r>
      <w:r w:rsidRPr="00022213">
        <w:rPr>
          <w:rFonts w:ascii="Times New Roman" w:hAnsi="Times New Roman" w:cs="Times New Roman"/>
          <w:sz w:val="24"/>
          <w:szCs w:val="24"/>
          <w:lang w:eastAsia="pl-PL"/>
        </w:rPr>
        <w:t>pkt</w:t>
      </w:r>
    </w:p>
    <w:p w:rsidR="00C8467F" w:rsidRPr="00022213" w:rsidRDefault="00C8467F" w:rsidP="008E5B29">
      <w:pPr>
        <w:spacing w:after="0" w:line="240" w:lineRule="auto"/>
        <w:rPr>
          <w:rFonts w:ascii="Times New Roman" w:hAnsi="Times New Roman" w:cs="Times New Roman"/>
          <w:sz w:val="38"/>
          <w:szCs w:val="38"/>
          <w:vertAlign w:val="subscript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XV</w:t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38"/>
          <w:szCs w:val="38"/>
          <w:vertAlign w:val="subscript"/>
          <w:lang w:eastAsia="pl-PL"/>
        </w:rPr>
        <w:t>SP 11 Słupsk – 6</w:t>
      </w:r>
      <w:r w:rsidRPr="00022213">
        <w:rPr>
          <w:rFonts w:ascii="Times New Roman" w:hAnsi="Times New Roman" w:cs="Times New Roman"/>
          <w:sz w:val="38"/>
          <w:szCs w:val="38"/>
          <w:vertAlign w:val="subscript"/>
          <w:lang w:eastAsia="pl-PL"/>
        </w:rPr>
        <w:t>pkt</w:t>
      </w:r>
    </w:p>
    <w:p w:rsidR="00C8467F" w:rsidRPr="00022213" w:rsidRDefault="00C8467F" w:rsidP="008E5B29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022213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22213">
        <w:rPr>
          <w:rFonts w:ascii="Times New Roman" w:hAnsi="Times New Roman" w:cs="Times New Roman"/>
          <w:sz w:val="24"/>
          <w:szCs w:val="24"/>
          <w:lang w:eastAsia="pl-PL"/>
        </w:rPr>
        <w:tab/>
        <w:t>SP Wrzeście – 6pkt</w:t>
      </w:r>
    </w:p>
    <w:p w:rsidR="00C8467F" w:rsidRPr="00022213" w:rsidRDefault="00C8467F" w:rsidP="008E5B29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XVI</w:t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22213">
        <w:rPr>
          <w:rFonts w:ascii="Times New Roman" w:hAnsi="Times New Roman" w:cs="Times New Roman"/>
          <w:sz w:val="24"/>
          <w:szCs w:val="24"/>
          <w:lang w:eastAsia="pl-PL"/>
        </w:rPr>
        <w:t>SP 3 Słupsk – 4pkt</w:t>
      </w:r>
    </w:p>
    <w:p w:rsidR="00C8467F" w:rsidRDefault="00C8467F" w:rsidP="008E5B2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022213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22213">
        <w:rPr>
          <w:rFonts w:ascii="Times New Roman" w:hAnsi="Times New Roman" w:cs="Times New Roman"/>
          <w:sz w:val="24"/>
          <w:szCs w:val="24"/>
          <w:lang w:eastAsia="pl-PL"/>
        </w:rPr>
        <w:tab/>
        <w:t>LO Bytów – 4pkt</w:t>
      </w:r>
    </w:p>
    <w:p w:rsidR="00C8467F" w:rsidRDefault="00C8467F" w:rsidP="008E5B29">
      <w:pPr>
        <w:spacing w:after="0" w:line="240" w:lineRule="auto"/>
        <w:rPr>
          <w:rFonts w:ascii="Times New Roman" w:hAnsi="Times New Roman" w:cs="Times New Roman"/>
          <w:sz w:val="38"/>
          <w:szCs w:val="38"/>
          <w:vertAlign w:val="subscript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XVII</w:t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38"/>
          <w:szCs w:val="38"/>
          <w:vertAlign w:val="subscript"/>
          <w:lang w:eastAsia="pl-PL"/>
        </w:rPr>
        <w:t>SP 1 Bytów – 3</w:t>
      </w:r>
      <w:r w:rsidRPr="00022213">
        <w:rPr>
          <w:rFonts w:ascii="Times New Roman" w:hAnsi="Times New Roman" w:cs="Times New Roman"/>
          <w:sz w:val="38"/>
          <w:szCs w:val="38"/>
          <w:vertAlign w:val="subscript"/>
          <w:lang w:eastAsia="pl-PL"/>
        </w:rPr>
        <w:t>pk</w:t>
      </w:r>
      <w:r>
        <w:rPr>
          <w:rFonts w:ascii="Times New Roman" w:hAnsi="Times New Roman" w:cs="Times New Roman"/>
          <w:sz w:val="38"/>
          <w:szCs w:val="38"/>
          <w:vertAlign w:val="subscript"/>
          <w:lang w:eastAsia="pl-PL"/>
        </w:rPr>
        <w:t>t</w:t>
      </w:r>
    </w:p>
    <w:p w:rsidR="00C8467F" w:rsidRDefault="00C8467F" w:rsidP="008E5B29">
      <w:pPr>
        <w:spacing w:after="0" w:line="240" w:lineRule="auto"/>
        <w:rPr>
          <w:rFonts w:ascii="Times New Roman" w:hAnsi="Times New Roman" w:cs="Times New Roman"/>
          <w:sz w:val="38"/>
          <w:szCs w:val="38"/>
          <w:vertAlign w:val="subscript"/>
          <w:lang w:eastAsia="pl-PL"/>
        </w:rPr>
      </w:pPr>
      <w:r>
        <w:rPr>
          <w:rFonts w:ascii="Times New Roman" w:hAnsi="Times New Roman" w:cs="Times New Roman"/>
          <w:sz w:val="38"/>
          <w:szCs w:val="38"/>
          <w:vertAlign w:val="subscript"/>
          <w:lang w:eastAsia="pl-PL"/>
        </w:rPr>
        <w:tab/>
      </w:r>
      <w:r>
        <w:rPr>
          <w:rFonts w:ascii="Times New Roman" w:hAnsi="Times New Roman" w:cs="Times New Roman"/>
          <w:sz w:val="38"/>
          <w:szCs w:val="38"/>
          <w:vertAlign w:val="subscript"/>
          <w:lang w:eastAsia="pl-PL"/>
        </w:rPr>
        <w:tab/>
        <w:t>SP Sulęczyno – 3pkt</w:t>
      </w:r>
    </w:p>
    <w:p w:rsidR="00C8467F" w:rsidRPr="00D752C3" w:rsidRDefault="00C8467F" w:rsidP="008E5B29">
      <w:pPr>
        <w:spacing w:after="0" w:line="240" w:lineRule="auto"/>
        <w:rPr>
          <w:rFonts w:ascii="Times New Roman" w:hAnsi="Times New Roman" w:cs="Times New Roman"/>
          <w:sz w:val="38"/>
          <w:szCs w:val="38"/>
          <w:vertAlign w:val="subscript"/>
          <w:lang w:eastAsia="pl-PL"/>
        </w:rPr>
      </w:pPr>
      <w:r>
        <w:rPr>
          <w:rFonts w:ascii="Times New Roman" w:hAnsi="Times New Roman" w:cs="Times New Roman"/>
          <w:sz w:val="38"/>
          <w:szCs w:val="38"/>
          <w:vertAlign w:val="subscript"/>
          <w:lang w:eastAsia="pl-PL"/>
        </w:rPr>
        <w:t>XVIII</w:t>
      </w:r>
      <w:r>
        <w:rPr>
          <w:rFonts w:ascii="Times New Roman" w:hAnsi="Times New Roman" w:cs="Times New Roman"/>
          <w:sz w:val="38"/>
          <w:szCs w:val="38"/>
          <w:vertAlign w:val="subscript"/>
          <w:lang w:eastAsia="pl-PL"/>
        </w:rPr>
        <w:tab/>
      </w:r>
      <w:r w:rsidRPr="00022213">
        <w:rPr>
          <w:rFonts w:ascii="Times New Roman" w:hAnsi="Times New Roman" w:cs="Times New Roman"/>
          <w:sz w:val="24"/>
          <w:szCs w:val="24"/>
          <w:lang w:eastAsia="pl-PL"/>
        </w:rPr>
        <w:tab/>
        <w:t>SP Łupawa – 2pkt</w:t>
      </w:r>
    </w:p>
    <w:p w:rsidR="00C8467F" w:rsidRPr="00022213" w:rsidRDefault="00C8467F" w:rsidP="008E5B29">
      <w:pPr>
        <w:spacing w:after="0" w:line="240" w:lineRule="auto"/>
        <w:rPr>
          <w:rFonts w:ascii="Times New Roman" w:hAnsi="Times New Roman" w:cs="Times New Roman"/>
          <w:sz w:val="38"/>
          <w:szCs w:val="38"/>
          <w:vertAlign w:val="subscript"/>
          <w:lang w:eastAsia="pl-PL"/>
        </w:rPr>
      </w:pPr>
      <w:r w:rsidRPr="00022213">
        <w:rPr>
          <w:rFonts w:ascii="Times New Roman" w:hAnsi="Times New Roman" w:cs="Times New Roman"/>
          <w:sz w:val="38"/>
          <w:szCs w:val="38"/>
          <w:vertAlign w:val="subscript"/>
          <w:lang w:eastAsia="pl-PL"/>
        </w:rPr>
        <w:tab/>
      </w:r>
      <w:r w:rsidRPr="00022213">
        <w:rPr>
          <w:rFonts w:ascii="Times New Roman" w:hAnsi="Times New Roman" w:cs="Times New Roman"/>
          <w:sz w:val="38"/>
          <w:szCs w:val="38"/>
          <w:vertAlign w:val="subscript"/>
          <w:lang w:eastAsia="pl-PL"/>
        </w:rPr>
        <w:tab/>
        <w:t>SP 9 Słupsk – 2pkt</w:t>
      </w:r>
    </w:p>
    <w:p w:rsidR="00C8467F" w:rsidRPr="00022213" w:rsidRDefault="00C8467F" w:rsidP="008E5B29">
      <w:pPr>
        <w:spacing w:after="0" w:line="240" w:lineRule="auto"/>
        <w:ind w:left="708" w:firstLine="708"/>
        <w:rPr>
          <w:rFonts w:ascii="Times New Roman" w:hAnsi="Times New Roman" w:cs="Times New Roman"/>
          <w:sz w:val="38"/>
          <w:szCs w:val="38"/>
          <w:vertAlign w:val="subscript"/>
          <w:lang w:eastAsia="pl-PL"/>
        </w:rPr>
      </w:pPr>
      <w:r w:rsidRPr="00022213">
        <w:rPr>
          <w:rFonts w:ascii="Times New Roman" w:hAnsi="Times New Roman" w:cs="Times New Roman"/>
          <w:sz w:val="38"/>
          <w:szCs w:val="38"/>
          <w:vertAlign w:val="subscript"/>
          <w:lang w:eastAsia="pl-PL"/>
        </w:rPr>
        <w:t>SP Trzebielino - 2pkt</w:t>
      </w:r>
    </w:p>
    <w:p w:rsidR="00C8467F" w:rsidRPr="005C27D8" w:rsidRDefault="00C8467F" w:rsidP="00E6368D">
      <w:pPr>
        <w:spacing w:after="0" w:line="240" w:lineRule="auto"/>
        <w:rPr>
          <w:rFonts w:ascii="Times New Roman" w:hAnsi="Times New Roman" w:cs="Times New Roman"/>
          <w:sz w:val="38"/>
          <w:szCs w:val="38"/>
          <w:vertAlign w:val="subscript"/>
          <w:lang w:eastAsia="pl-PL"/>
        </w:rPr>
      </w:pPr>
      <w:r>
        <w:rPr>
          <w:rFonts w:ascii="Times New Roman" w:hAnsi="Times New Roman" w:cs="Times New Roman"/>
          <w:sz w:val="38"/>
          <w:szCs w:val="38"/>
          <w:vertAlign w:val="subscript"/>
          <w:lang w:eastAsia="pl-PL"/>
        </w:rPr>
        <w:t>XI</w:t>
      </w:r>
      <w:r w:rsidRPr="00022213">
        <w:rPr>
          <w:rFonts w:ascii="Times New Roman" w:hAnsi="Times New Roman" w:cs="Times New Roman"/>
          <w:sz w:val="38"/>
          <w:szCs w:val="38"/>
          <w:vertAlign w:val="subscript"/>
          <w:lang w:eastAsia="pl-PL"/>
        </w:rPr>
        <w:t>X</w:t>
      </w:r>
      <w:r w:rsidRPr="00022213">
        <w:rPr>
          <w:rFonts w:ascii="Times New Roman" w:hAnsi="Times New Roman" w:cs="Times New Roman"/>
          <w:sz w:val="38"/>
          <w:szCs w:val="38"/>
          <w:vertAlign w:val="subscript"/>
          <w:lang w:eastAsia="pl-PL"/>
        </w:rPr>
        <w:tab/>
      </w:r>
      <w:r w:rsidRPr="00022213">
        <w:rPr>
          <w:rFonts w:ascii="Times New Roman" w:hAnsi="Times New Roman" w:cs="Times New Roman"/>
          <w:sz w:val="38"/>
          <w:szCs w:val="38"/>
          <w:vertAlign w:val="subscript"/>
          <w:lang w:eastAsia="pl-PL"/>
        </w:rPr>
        <w:tab/>
        <w:t xml:space="preserve">SP </w:t>
      </w:r>
      <w:r>
        <w:rPr>
          <w:rFonts w:ascii="Times New Roman" w:hAnsi="Times New Roman" w:cs="Times New Roman"/>
          <w:sz w:val="38"/>
          <w:szCs w:val="38"/>
          <w:vertAlign w:val="subscript"/>
          <w:lang w:eastAsia="pl-PL"/>
        </w:rPr>
        <w:t>Redzikowo – 0pk</w:t>
      </w:r>
    </w:p>
    <w:p w:rsidR="00C8467F" w:rsidRPr="005C27D8" w:rsidRDefault="00C8467F" w:rsidP="00BE319B">
      <w:pPr>
        <w:spacing w:after="0" w:line="360" w:lineRule="auto"/>
        <w:ind w:left="5664" w:firstLine="708"/>
        <w:rPr>
          <w:rFonts w:ascii="Times New Roman" w:hAnsi="Times New Roman" w:cs="Times New Roman"/>
          <w:sz w:val="38"/>
          <w:szCs w:val="38"/>
          <w:vertAlign w:val="subscript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Opracowała :</w:t>
      </w:r>
    </w:p>
    <w:p w:rsidR="00C8467F" w:rsidRPr="007E7672" w:rsidRDefault="00C8467F" w:rsidP="00BE319B">
      <w:pPr>
        <w:spacing w:after="0" w:line="360" w:lineRule="auto"/>
        <w:ind w:left="5664"/>
        <w:rPr>
          <w:rFonts w:ascii="Times New Roman" w:hAnsi="Times New Roman" w:cs="Times New Roman"/>
          <w:sz w:val="24"/>
          <w:szCs w:val="24"/>
          <w:lang w:eastAsia="pl-PL"/>
        </w:rPr>
        <w:sectPr w:rsidR="00C8467F" w:rsidRPr="007E7672" w:rsidSect="00E6368D">
          <w:type w:val="continuous"/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hAnsi="Times New Roman" w:cs="Times New Roman"/>
          <w:sz w:val="24"/>
          <w:szCs w:val="24"/>
          <w:lang w:eastAsia="pl-PL"/>
        </w:rPr>
        <w:t>Irena Waszkinel</w:t>
      </w:r>
    </w:p>
    <w:p w:rsidR="00C8467F" w:rsidRPr="00F9059B" w:rsidRDefault="00C8467F" w:rsidP="00BE319B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  <w:sectPr w:rsidR="00C8467F" w:rsidRPr="00F9059B" w:rsidSect="00844DBB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8467F" w:rsidRDefault="00C8467F"/>
    <w:sectPr w:rsidR="00C8467F" w:rsidSect="00E6368D">
      <w:pgSz w:w="11906" w:h="16838"/>
      <w:pgMar w:top="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0122"/>
    <w:rsid w:val="00022213"/>
    <w:rsid w:val="00231434"/>
    <w:rsid w:val="002A0D9D"/>
    <w:rsid w:val="003F0AB2"/>
    <w:rsid w:val="004F0122"/>
    <w:rsid w:val="00520D4A"/>
    <w:rsid w:val="005819C8"/>
    <w:rsid w:val="005C27D8"/>
    <w:rsid w:val="005C4288"/>
    <w:rsid w:val="00616DD7"/>
    <w:rsid w:val="006B0FA2"/>
    <w:rsid w:val="006E1984"/>
    <w:rsid w:val="00711023"/>
    <w:rsid w:val="007A4728"/>
    <w:rsid w:val="007E7672"/>
    <w:rsid w:val="00844DBB"/>
    <w:rsid w:val="008B1A32"/>
    <w:rsid w:val="008E5B29"/>
    <w:rsid w:val="00B2600F"/>
    <w:rsid w:val="00BE319B"/>
    <w:rsid w:val="00C157B7"/>
    <w:rsid w:val="00C8467F"/>
    <w:rsid w:val="00D02E66"/>
    <w:rsid w:val="00D74064"/>
    <w:rsid w:val="00D752C3"/>
    <w:rsid w:val="00D80BED"/>
    <w:rsid w:val="00E6368D"/>
    <w:rsid w:val="00E9151A"/>
    <w:rsid w:val="00E93874"/>
    <w:rsid w:val="00F9059B"/>
    <w:rsid w:val="00FE5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0122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5</Pages>
  <Words>588</Words>
  <Characters>3533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</dc:title>
  <dc:subject/>
  <dc:creator>waszira</dc:creator>
  <cp:keywords/>
  <dc:description/>
  <cp:lastModifiedBy>user</cp:lastModifiedBy>
  <cp:revision>2</cp:revision>
  <dcterms:created xsi:type="dcterms:W3CDTF">2020-10-08T07:25:00Z</dcterms:created>
  <dcterms:modified xsi:type="dcterms:W3CDTF">2020-10-08T07:25:00Z</dcterms:modified>
</cp:coreProperties>
</file>